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2A13" w:rsidRDefault="00B72A13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Pr="00315C76" w:rsidRDefault="00315C76" w:rsidP="00315C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C76">
        <w:rPr>
          <w:rFonts w:ascii="Times New Roman" w:hAnsi="Times New Roman" w:cs="Times New Roman"/>
          <w:b/>
          <w:sz w:val="24"/>
          <w:szCs w:val="24"/>
        </w:rPr>
        <w:t xml:space="preserve">An die Eltern und Erziehungsberechtigten </w:t>
      </w:r>
    </w:p>
    <w:p w:rsidR="00315C76" w:rsidRPr="00315C76" w:rsidRDefault="00315C76" w:rsidP="00315C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C76">
        <w:rPr>
          <w:rFonts w:ascii="Times New Roman" w:hAnsi="Times New Roman" w:cs="Times New Roman"/>
          <w:b/>
          <w:sz w:val="24"/>
          <w:szCs w:val="24"/>
        </w:rPr>
        <w:t>Klassen 5-10</w:t>
      </w:r>
    </w:p>
    <w:p w:rsidR="00315C76" w:rsidRPr="00315C76" w:rsidRDefault="00315C76" w:rsidP="00315C7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Bitburg, den 9.4.2018</w:t>
      </w: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Pr="00315C76" w:rsidRDefault="00315C76" w:rsidP="00315C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C76">
        <w:rPr>
          <w:rFonts w:ascii="Times New Roman" w:hAnsi="Times New Roman" w:cs="Times New Roman"/>
          <w:b/>
          <w:sz w:val="24"/>
          <w:szCs w:val="24"/>
        </w:rPr>
        <w:t>Herzliche Einladung!</w:t>
      </w: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Sehr geehrte Eltern,</w:t>
      </w: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sehr geehrte Erziehungsberechtigte,</w:t>
      </w: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wie Sie sicherlich von Ihrem Kind erfahren haben, findet aktuell die Projekt- und Fahrtenwoche statt. </w:t>
      </w:r>
      <w:r w:rsidR="00AB74C7">
        <w:rPr>
          <w:rFonts w:ascii="Times New Roman" w:hAnsi="Times New Roman" w:cs="Times New Roman"/>
          <w:sz w:val="24"/>
          <w:szCs w:val="24"/>
        </w:rPr>
        <w:t>W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as die Schüler in ihren Projekten erleben und erarbeiten, möchten wir Ihnen natürlich nicht vorenthalten.</w:t>
      </w: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Deshalb laden wir Sie sehr herzlich für </w:t>
      </w: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Pr="00315C76" w:rsidRDefault="00315C76" w:rsidP="00315C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5C76">
        <w:rPr>
          <w:rFonts w:ascii="Times New Roman" w:hAnsi="Times New Roman" w:cs="Times New Roman"/>
          <w:b/>
          <w:sz w:val="28"/>
          <w:szCs w:val="28"/>
        </w:rPr>
        <w:t xml:space="preserve">Freitag, den 13.4.2018, in der Zeit von 9.30 – 12.00 Uhr in unsere Schule ein </w:t>
      </w:r>
    </w:p>
    <w:p w:rsidR="00315C76" w:rsidRPr="00315C76" w:rsidRDefault="00315C76" w:rsidP="00315C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5C76">
        <w:rPr>
          <w:rFonts w:ascii="Times New Roman" w:hAnsi="Times New Roman" w:cs="Times New Roman"/>
          <w:b/>
          <w:sz w:val="28"/>
          <w:szCs w:val="28"/>
        </w:rPr>
        <w:t>(Haus 1, Talweg 7).</w:t>
      </w:r>
    </w:p>
    <w:p w:rsidR="00315C76" w:rsidRPr="00315C76" w:rsidRDefault="00315C76" w:rsidP="00315C7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Wir würden uns freuen, Sie als Gast begrüßen zu dürfen!</w:t>
      </w: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Freundliche Grüße</w:t>
      </w: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Verena Schleder </w:t>
      </w:r>
    </w:p>
    <w:p w:rsidR="00315C76" w:rsidRPr="00315C76" w:rsidRDefault="00315C76" w:rsidP="00315C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Konrektorin</w:t>
      </w:r>
    </w:p>
    <w:sectPr w:rsidR="00315C76" w:rsidRPr="00315C76" w:rsidSect="00C5256D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3119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4CF6" w:rsidRDefault="00604CF6" w:rsidP="00B140B9">
      <w:r>
        <w:separator/>
      </w:r>
    </w:p>
  </w:endnote>
  <w:endnote w:type="continuationSeparator" w:id="0">
    <w:p w:rsidR="00604CF6" w:rsidRDefault="00604CF6" w:rsidP="00B14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F09" w:rsidRDefault="00B11D37">
    <w:pPr>
      <w:pStyle w:val="Fuzeile"/>
    </w:pPr>
    <w:r>
      <w:rPr>
        <w:noProof/>
        <w:lang w:eastAsia="de-DE"/>
      </w:rPr>
      <w:drawing>
        <wp:anchor distT="0" distB="0" distL="114300" distR="114300" simplePos="0" relativeHeight="251661312" behindDoc="1" locked="0" layoutInCell="1" allowOverlap="1" wp14:anchorId="2A13BB3B" wp14:editId="52029781">
          <wp:simplePos x="0" y="0"/>
          <wp:positionH relativeFrom="column">
            <wp:posOffset>4052621</wp:posOffset>
          </wp:positionH>
          <wp:positionV relativeFrom="paragraph">
            <wp:posOffset>-471856</wp:posOffset>
          </wp:positionV>
          <wp:extent cx="1656000" cy="979200"/>
          <wp:effectExtent l="0" t="0" r="1905" b="0"/>
          <wp:wrapNone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efkopf OHR Endversion 14-03-2017 heller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000" cy="97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140B9" w:rsidRDefault="00B140B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46F6" w:rsidRDefault="009D46F6">
    <w:pPr>
      <w:pStyle w:val="Fuzeile"/>
    </w:pPr>
    <w:r>
      <w:rPr>
        <w:noProof/>
        <w:lang w:eastAsia="de-DE"/>
      </w:rPr>
      <w:drawing>
        <wp:anchor distT="0" distB="0" distL="114300" distR="114300" simplePos="0" relativeHeight="251665408" behindDoc="1" locked="0" layoutInCell="1" allowOverlap="1" wp14:anchorId="0FAA3257" wp14:editId="0F59E92F">
          <wp:simplePos x="0" y="0"/>
          <wp:positionH relativeFrom="column">
            <wp:posOffset>4612335</wp:posOffset>
          </wp:positionH>
          <wp:positionV relativeFrom="paragraph">
            <wp:posOffset>-621513</wp:posOffset>
          </wp:positionV>
          <wp:extent cx="1656000" cy="979200"/>
          <wp:effectExtent l="0" t="0" r="1905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efkopf OHR Endversion 14-03-2017 heller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000" cy="97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4CF6" w:rsidRDefault="00604CF6" w:rsidP="00B140B9">
      <w:r>
        <w:separator/>
      </w:r>
    </w:p>
  </w:footnote>
  <w:footnote w:type="continuationSeparator" w:id="0">
    <w:p w:rsidR="00604CF6" w:rsidRDefault="00604CF6" w:rsidP="00B140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40B9" w:rsidRDefault="00B140B9">
    <w:pPr>
      <w:pStyle w:val="Kopfzeile"/>
    </w:pPr>
  </w:p>
  <w:p w:rsidR="00B140B9" w:rsidRDefault="00B140B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F09" w:rsidRDefault="00C5256D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63360" behindDoc="1" locked="0" layoutInCell="1" allowOverlap="1" wp14:anchorId="50FA0A22" wp14:editId="23639637">
          <wp:simplePos x="0" y="0"/>
          <wp:positionH relativeFrom="column">
            <wp:posOffset>-769620</wp:posOffset>
          </wp:positionH>
          <wp:positionV relativeFrom="paragraph">
            <wp:posOffset>-304800</wp:posOffset>
          </wp:positionV>
          <wp:extent cx="6795162" cy="3584448"/>
          <wp:effectExtent l="0" t="0" r="5715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iefkopf OHR oben neu hell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00964" cy="35875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C76"/>
    <w:rsid w:val="00080EF5"/>
    <w:rsid w:val="00315C76"/>
    <w:rsid w:val="00317F09"/>
    <w:rsid w:val="003B6411"/>
    <w:rsid w:val="00452824"/>
    <w:rsid w:val="00506F42"/>
    <w:rsid w:val="00534D00"/>
    <w:rsid w:val="00604CF6"/>
    <w:rsid w:val="007B2BE7"/>
    <w:rsid w:val="00850FEF"/>
    <w:rsid w:val="009D46F6"/>
    <w:rsid w:val="00A24A52"/>
    <w:rsid w:val="00AB74C7"/>
    <w:rsid w:val="00B11D37"/>
    <w:rsid w:val="00B140B9"/>
    <w:rsid w:val="00B72A13"/>
    <w:rsid w:val="00C5256D"/>
    <w:rsid w:val="00C7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8C2824"/>
  <w15:docId w15:val="{56195D7A-790B-41AA-89D3-32FE65F46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140B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140B9"/>
  </w:style>
  <w:style w:type="paragraph" w:styleId="Fuzeile">
    <w:name w:val="footer"/>
    <w:basedOn w:val="Standard"/>
    <w:link w:val="FuzeileZchn"/>
    <w:uiPriority w:val="99"/>
    <w:unhideWhenUsed/>
    <w:rsid w:val="00B140B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140B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40B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40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Briefkopf%207-10%202017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7-10 2017.dotx</Template>
  <TotalTime>0</TotalTime>
  <Pages>1</Pages>
  <Words>86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Schleder</cp:lastModifiedBy>
  <cp:revision>2</cp:revision>
  <cp:lastPrinted>2018-04-09T09:29:00Z</cp:lastPrinted>
  <dcterms:created xsi:type="dcterms:W3CDTF">2018-04-09T09:19:00Z</dcterms:created>
  <dcterms:modified xsi:type="dcterms:W3CDTF">2018-04-09T09:40:00Z</dcterms:modified>
</cp:coreProperties>
</file>